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A6408A" w14:paraId="47CF33CE" w14:textId="77777777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Style w:val="GridTableLight"/>
              <w:tblW w:w="5000" w:type="pct"/>
              <w:tblLayout w:type="fixed"/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190"/>
            </w:tblGrid>
            <w:tr w:rsidR="00A6408A" w14:paraId="5FBDC881" w14:textId="77777777" w:rsidTr="00993F9E">
              <w:trPr>
                <w:trHeight w:hRule="exact" w:val="4547"/>
              </w:trPr>
              <w:tc>
                <w:tcPr>
                  <w:tcW w:w="7200" w:type="dxa"/>
                </w:tcPr>
                <w:p w14:paraId="55A2C072" w14:textId="52AB118D" w:rsidR="00A6408A" w:rsidRDefault="00262B9A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07CD3B9F" wp14:editId="6DFDF681">
                        <wp:extent cx="4543425" cy="2943225"/>
                        <wp:effectExtent l="0" t="0" r="9525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SelfCompassionCloud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3425" cy="2943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08A" w14:paraId="3A7703A7" w14:textId="77777777" w:rsidTr="00993F9E">
              <w:trPr>
                <w:trHeight w:hRule="exact" w:val="7226"/>
              </w:trPr>
              <w:tc>
                <w:tcPr>
                  <w:tcW w:w="7200" w:type="dxa"/>
                </w:tcPr>
                <w:p w14:paraId="56A99335" w14:textId="5115394D" w:rsidR="009110A9" w:rsidRPr="009110A9" w:rsidRDefault="009110A9" w:rsidP="009110A9">
                  <w:pPr>
                    <w:pStyle w:val="Subtitle"/>
                    <w:rPr>
                      <w:color w:val="auto"/>
                      <w:sz w:val="28"/>
                      <w:szCs w:val="28"/>
                    </w:rPr>
                  </w:pPr>
                </w:p>
                <w:p w14:paraId="4286A59E" w14:textId="3468F2BC" w:rsidR="00530B6A" w:rsidRPr="00263346" w:rsidRDefault="000569D8" w:rsidP="00530B6A">
                  <w:pPr>
                    <w:widowControl w:val="0"/>
                    <w:rPr>
                      <w:rFonts w:asciiTheme="majorHAnsi" w:eastAsia="Times New Roman" w:hAnsiTheme="majorHAnsi" w:cs="Times New Roman"/>
                      <w:color w:val="auto"/>
                      <w:kern w:val="28"/>
                      <w:sz w:val="28"/>
                      <w:szCs w:val="28"/>
                      <w:lang w:val="en-GB" w:eastAsia="en-GB"/>
                      <w14:cntxtAlts/>
                    </w:rPr>
                  </w:pPr>
                  <w:r w:rsidRPr="00263346">
                    <w:rPr>
                      <w:rFonts w:asciiTheme="majorHAnsi" w:eastAsia="Times New Roman" w:hAnsiTheme="majorHAnsi" w:cs="Times New Roman"/>
                      <w:b/>
                      <w:color w:val="808000"/>
                      <w:kern w:val="28"/>
                      <w:sz w:val="20"/>
                      <w:szCs w:val="20"/>
                      <w:lang w:val="en-GB" w:eastAsia="en-GB"/>
                      <w14:cntxtAlts/>
                    </w:rPr>
                    <w:t xml:space="preserve">   </w:t>
                  </w:r>
                  <w:r w:rsidR="009110A9" w:rsidRPr="00263346">
                    <w:rPr>
                      <w:rFonts w:asciiTheme="majorHAnsi" w:eastAsia="Times New Roman" w:hAnsiTheme="majorHAnsi" w:cs="Times New Roman"/>
                      <w:color w:val="auto"/>
                      <w:kern w:val="28"/>
                      <w:sz w:val="28"/>
                      <w:szCs w:val="28"/>
                      <w:lang w:val="en-GB" w:eastAsia="en-GB"/>
                      <w14:cntxtAlts/>
                    </w:rPr>
                    <w:t xml:space="preserve">We are proud to present this amazing </w:t>
                  </w:r>
                  <w:r w:rsidRPr="00263346">
                    <w:rPr>
                      <w:rFonts w:asciiTheme="majorHAnsi" w:eastAsia="Times New Roman" w:hAnsiTheme="majorHAnsi" w:cs="Times New Roman"/>
                      <w:color w:val="auto"/>
                      <w:kern w:val="28"/>
                      <w:sz w:val="28"/>
                      <w:szCs w:val="28"/>
                      <w:lang w:val="en-GB" w:eastAsia="en-GB"/>
                      <w14:cntxtAlts/>
                    </w:rPr>
                    <w:t xml:space="preserve">3 hour </w:t>
                  </w:r>
                  <w:r w:rsidR="009110A9" w:rsidRPr="00263346">
                    <w:rPr>
                      <w:rFonts w:asciiTheme="majorHAnsi" w:eastAsia="Times New Roman" w:hAnsiTheme="majorHAnsi" w:cs="Times New Roman"/>
                      <w:color w:val="auto"/>
                      <w:kern w:val="28"/>
                      <w:sz w:val="28"/>
                      <w:szCs w:val="28"/>
                      <w:lang w:val="en-GB" w:eastAsia="en-GB"/>
                      <w14:cntxtAlts/>
                    </w:rPr>
                    <w:t>workshop:</w:t>
                  </w:r>
                </w:p>
                <w:p w14:paraId="34551422" w14:textId="77777777" w:rsidR="00263346" w:rsidRDefault="00554302" w:rsidP="00263346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32"/>
                      <w:szCs w:val="32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</w:pPr>
                  <w:bookmarkStart w:id="0" w:name="_GoBack"/>
                  <w:bookmarkEnd w:id="0"/>
                  <w:r w:rsidRPr="0040101B">
                    <w:rPr>
                      <w:rFonts w:asciiTheme="majorHAnsi" w:hAnsiTheme="majorHAnsi"/>
                      <w:color w:val="808000"/>
                      <w:sz w:val="40"/>
                      <w:szCs w:val="40"/>
                      <w14:textFill>
                        <w14:solidFill>
                          <w14:srgbClr w14:val="808000">
                            <w14:lumMod w14:val="50000"/>
                          </w14:srgbClr>
                        </w14:solidFill>
                      </w14:textFill>
                    </w:rPr>
                    <w:br/>
                  </w:r>
                  <w:r w:rsidR="001213B6">
                    <w:rPr>
                      <w:rFonts w:asciiTheme="majorHAnsi" w:hAnsiTheme="majorHAnsi"/>
                      <w:color w:val="000000"/>
                      <w:sz w:val="44"/>
                      <w:szCs w:val="44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“</w:t>
                  </w:r>
                  <w:r w:rsidR="009110A9" w:rsidRPr="00D76DB7">
                    <w:rPr>
                      <w:rFonts w:asciiTheme="majorHAnsi" w:hAnsiTheme="majorHAnsi"/>
                      <w:color w:val="000000"/>
                      <w:sz w:val="44"/>
                      <w:szCs w:val="44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Something beginning with YOU, Learning the Art of self-compassion</w:t>
                  </w:r>
                  <w:r w:rsidR="001213B6">
                    <w:rPr>
                      <w:rFonts w:asciiTheme="majorHAnsi" w:hAnsiTheme="majorHAnsi"/>
                      <w:color w:val="000000"/>
                      <w:sz w:val="44"/>
                      <w:szCs w:val="44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”</w:t>
                  </w:r>
                  <w:r w:rsidRPr="00D76DB7">
                    <w:rPr>
                      <w:rFonts w:asciiTheme="majorHAnsi" w:hAnsiTheme="majorHAnsi"/>
                      <w:color w:val="000000"/>
                      <w:sz w:val="44"/>
                      <w:szCs w:val="44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br/>
                  </w:r>
                </w:p>
                <w:p w14:paraId="13F18A58" w14:textId="3EF21EBD" w:rsidR="00263346" w:rsidRPr="00263346" w:rsidRDefault="00263346" w:rsidP="00263346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32"/>
                      <w:szCs w:val="32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000000"/>
                      <w:sz w:val="32"/>
                      <w:szCs w:val="32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 xml:space="preserve">Two dates available: </w:t>
                  </w:r>
                </w:p>
                <w:p w14:paraId="4AC90A05" w14:textId="77777777" w:rsidR="000569D8" w:rsidRPr="00D76DB7" w:rsidRDefault="000569D8" w:rsidP="00263346">
                  <w:pPr>
                    <w:rPr>
                      <w:rFonts w:asciiTheme="majorHAnsi" w:hAnsiTheme="majorHAnsi"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</w:pPr>
                </w:p>
                <w:p w14:paraId="0221F2BE" w14:textId="44F2765C" w:rsidR="009110A9" w:rsidRPr="00263346" w:rsidRDefault="009110A9" w:rsidP="00263346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Thursday 23</w:t>
                  </w:r>
                  <w:r w:rsidRPr="00263346"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:vertAlign w:val="superscript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rd</w:t>
                  </w:r>
                  <w:r w:rsidRPr="00263346"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 xml:space="preserve"> August 2018</w:t>
                  </w:r>
                  <w:r w:rsidR="00263346" w:rsidRPr="00263346"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 xml:space="preserve"> </w:t>
                  </w:r>
                  <w:r w:rsidRPr="00263346"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  <w:t>From 10am-1pm</w:t>
                  </w:r>
                  <w:r w:rsidR="00554302" w:rsidRPr="00263346">
                    <w:rPr>
                      <w:rFonts w:asciiTheme="majorHAnsi" w:hAnsiTheme="majorHAnsi"/>
                      <w:b/>
                      <w:color w:val="808000"/>
                      <w:sz w:val="28"/>
                      <w:szCs w:val="28"/>
                      <w14:textFill>
                        <w14:solidFill>
                          <w14:srgbClr w14:val="808000">
                            <w14:lumMod w14:val="50000"/>
                          </w14:srgbClr>
                        </w14:solidFill>
                      </w14:textFill>
                    </w:rPr>
                    <w:br/>
                  </w:r>
                  <w:r w:rsidR="000569D8"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VENUE: </w:t>
                  </w: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The Hub, Quarry Farm, </w:t>
                  </w:r>
                  <w:proofErr w:type="spellStart"/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>Bodiam</w:t>
                  </w:r>
                  <w:proofErr w:type="spellEnd"/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, </w:t>
                  </w:r>
                </w:p>
                <w:p w14:paraId="09B85B56" w14:textId="6B6A1DEA" w:rsidR="00554302" w:rsidRDefault="009110A9" w:rsidP="00343407">
                  <w:pPr>
                    <w:jc w:val="center"/>
                    <w:rPr>
                      <w:rFonts w:asciiTheme="majorHAnsi" w:hAnsiTheme="majorHAnsi"/>
                      <w:color w:val="auto"/>
                      <w:sz w:val="28"/>
                      <w:szCs w:val="28"/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>TN32 5RA</w:t>
                  </w:r>
                </w:p>
                <w:p w14:paraId="5EE6C171" w14:textId="77777777" w:rsidR="00263346" w:rsidRDefault="00263346" w:rsidP="00343407">
                  <w:pPr>
                    <w:jc w:val="center"/>
                    <w:rPr>
                      <w:rFonts w:asciiTheme="majorHAnsi" w:hAnsiTheme="majorHAnsi"/>
                      <w:color w:val="auto"/>
                      <w:sz w:val="28"/>
                      <w:szCs w:val="28"/>
                    </w:rPr>
                  </w:pPr>
                </w:p>
                <w:p w14:paraId="5597EDD5" w14:textId="77777777" w:rsidR="00263346" w:rsidRPr="00263346" w:rsidRDefault="00263346" w:rsidP="00343407">
                  <w:pPr>
                    <w:jc w:val="center"/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>OR</w:t>
                  </w:r>
                </w:p>
                <w:p w14:paraId="408BDFCB" w14:textId="77777777" w:rsidR="00263346" w:rsidRDefault="00263346" w:rsidP="00343407">
                  <w:pPr>
                    <w:jc w:val="center"/>
                    <w:rPr>
                      <w:rFonts w:asciiTheme="majorHAnsi" w:hAnsiTheme="majorHAnsi"/>
                      <w:color w:val="auto"/>
                      <w:sz w:val="28"/>
                      <w:szCs w:val="28"/>
                    </w:rPr>
                  </w:pPr>
                </w:p>
                <w:p w14:paraId="36440E8C" w14:textId="0B45DF63" w:rsidR="00263346" w:rsidRPr="00263346" w:rsidRDefault="00263346" w:rsidP="00343407">
                  <w:pPr>
                    <w:jc w:val="center"/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>Saturday 18</w:t>
                  </w: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  <w:vertAlign w:val="superscript"/>
                    </w:rPr>
                    <w:t>th</w:t>
                  </w: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 August from 10am-1pm </w:t>
                  </w:r>
                </w:p>
                <w:p w14:paraId="12979F67" w14:textId="4A66E4EF" w:rsidR="00263346" w:rsidRPr="00263346" w:rsidRDefault="00263346" w:rsidP="00343407">
                  <w:pPr>
                    <w:jc w:val="center"/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</w:pPr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VENUE: Kings Road Studio, St </w:t>
                  </w:r>
                  <w:proofErr w:type="spellStart"/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>leonards</w:t>
                  </w:r>
                  <w:proofErr w:type="spellEnd"/>
                  <w:r w:rsidRPr="00263346"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  <w:t xml:space="preserve"> on Sea, Hastings</w:t>
                  </w:r>
                </w:p>
                <w:p w14:paraId="01E2DC78" w14:textId="77777777" w:rsidR="009110A9" w:rsidRPr="00263346" w:rsidRDefault="009110A9" w:rsidP="00343407">
                  <w:pPr>
                    <w:jc w:val="center"/>
                    <w:rPr>
                      <w:rFonts w:asciiTheme="majorHAnsi" w:hAnsiTheme="majorHAnsi"/>
                      <w:b/>
                      <w:color w:val="auto"/>
                      <w:sz w:val="28"/>
                      <w:szCs w:val="28"/>
                    </w:rPr>
                  </w:pPr>
                </w:p>
                <w:p w14:paraId="77308650" w14:textId="77777777" w:rsidR="009110A9" w:rsidRPr="00263346" w:rsidRDefault="009110A9" w:rsidP="00343407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28"/>
                      <w:szCs w:val="28"/>
                      <w14:textFill>
                        <w14:solidFill>
                          <w14:srgbClr w14:val="000000">
                            <w14:lumMod w14:val="50000"/>
                          </w14:srgbClr>
                        </w14:solidFill>
                      </w14:textFill>
                    </w:rPr>
                  </w:pPr>
                </w:p>
                <w:p w14:paraId="760F0D1D" w14:textId="6DE40027" w:rsidR="00A6408A" w:rsidRPr="00554302" w:rsidRDefault="00554302" w:rsidP="00554302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      </w:t>
                  </w:r>
                  <w:r w:rsidR="009110A9"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        </w:t>
                  </w:r>
                  <w:r w:rsidR="000569D8"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   </w:t>
                  </w:r>
                  <w:r w:rsidR="001213B6"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  </w:t>
                  </w:r>
                  <w:r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</w:t>
                  </w:r>
                  <w:r w:rsidR="00993F9E" w:rsidRPr="00554302"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t xml:space="preserve"> </w:t>
                  </w:r>
                  <w:r w:rsidR="00993F9E" w:rsidRPr="00554302">
                    <w:rPr>
                      <w:rFonts w:asciiTheme="majorHAnsi" w:hAnsiTheme="majorHAnsi"/>
                      <w:color w:val="05676C" w:themeColor="accent3" w:themeShade="80"/>
                      <w:sz w:val="40"/>
                      <w:szCs w:val="40"/>
                    </w:rPr>
                    <w:br/>
                  </w:r>
                </w:p>
              </w:tc>
            </w:tr>
            <w:tr w:rsidR="00A6408A" w14:paraId="16BA1FB2" w14:textId="77777777" w:rsidTr="00993F9E">
              <w:trPr>
                <w:trHeight w:hRule="exact" w:val="1440"/>
              </w:trPr>
              <w:tc>
                <w:tcPr>
                  <w:tcW w:w="7200" w:type="dxa"/>
                </w:tcPr>
                <w:p w14:paraId="3D50EAE7" w14:textId="47224E0A" w:rsidR="0040101B" w:rsidRDefault="0040101B">
                  <w:pPr>
                    <w:rPr>
                      <w:rFonts w:asciiTheme="majorHAnsi" w:hAnsiTheme="majorHAnsi"/>
                      <w:color w:val="333300"/>
                    </w:rPr>
                  </w:pPr>
                </w:p>
                <w:p w14:paraId="52EC1D06" w14:textId="48626BF9" w:rsidR="000569D8" w:rsidRDefault="001213B6">
                  <w:pPr>
                    <w:rPr>
                      <w:rFonts w:asciiTheme="majorHAnsi" w:hAnsiTheme="majorHAnsi"/>
                      <w:color w:val="333300"/>
                    </w:rPr>
                  </w:pPr>
                  <w:r>
                    <w:rPr>
                      <w:rFonts w:asciiTheme="majorHAnsi" w:hAnsiTheme="majorHAnsi"/>
                      <w:color w:val="333300"/>
                    </w:rPr>
                    <w:t xml:space="preserve">                        </w:t>
                  </w:r>
                  <w:r w:rsidR="000569D8">
                    <w:rPr>
                      <w:rFonts w:asciiTheme="majorHAnsi" w:hAnsiTheme="majorHAnsi"/>
                      <w:color w:val="333300"/>
                    </w:rPr>
                    <w:t>Please contact Jo or Catherine on</w:t>
                  </w:r>
                </w:p>
                <w:p w14:paraId="5F5CCDA8" w14:textId="77777777" w:rsidR="00D76DB7" w:rsidRDefault="00263346">
                  <w:pPr>
                    <w:rPr>
                      <w:rFonts w:asciiTheme="majorHAnsi" w:hAnsiTheme="majorHAnsi"/>
                      <w:color w:val="333300"/>
                    </w:rPr>
                  </w:pPr>
                  <w:hyperlink r:id="rId7" w:history="1">
                    <w:r w:rsidR="000569D8" w:rsidRPr="0035094E">
                      <w:rPr>
                        <w:rStyle w:val="Hyperlink"/>
                        <w:rFonts w:asciiTheme="majorHAnsi" w:hAnsiTheme="majorHAnsi"/>
                      </w:rPr>
                      <w:t>simmondscat@gmail.com</w:t>
                    </w:r>
                  </w:hyperlink>
                  <w:r w:rsidR="000569D8">
                    <w:rPr>
                      <w:rFonts w:asciiTheme="majorHAnsi" w:hAnsiTheme="majorHAnsi"/>
                      <w:color w:val="333300"/>
                    </w:rPr>
                    <w:t xml:space="preserve"> or </w:t>
                  </w:r>
                  <w:hyperlink r:id="rId8" w:history="1">
                    <w:r w:rsidR="000569D8" w:rsidRPr="0035094E">
                      <w:rPr>
                        <w:rStyle w:val="Hyperlink"/>
                        <w:rFonts w:asciiTheme="majorHAnsi" w:hAnsiTheme="majorHAnsi"/>
                      </w:rPr>
                      <w:t>Joanna.cbtme@gmail.com</w:t>
                    </w:r>
                  </w:hyperlink>
                  <w:r w:rsidR="000569D8">
                    <w:rPr>
                      <w:rFonts w:asciiTheme="majorHAnsi" w:hAnsiTheme="majorHAnsi"/>
                      <w:color w:val="333300"/>
                    </w:rPr>
                    <w:t xml:space="preserve"> </w:t>
                  </w:r>
                </w:p>
                <w:p w14:paraId="02D3E9B9" w14:textId="02D50AE0" w:rsidR="00A6408A" w:rsidRPr="0040101B" w:rsidRDefault="001213B6" w:rsidP="00D76DB7">
                  <w:pPr>
                    <w:rPr>
                      <w:rFonts w:asciiTheme="majorHAnsi" w:hAnsiTheme="majorHAnsi"/>
                      <w:color w:val="333300"/>
                    </w:rPr>
                  </w:pPr>
                  <w:r>
                    <w:rPr>
                      <w:rFonts w:asciiTheme="majorHAnsi" w:hAnsiTheme="majorHAnsi"/>
                      <w:color w:val="333300"/>
                    </w:rPr>
                    <w:t xml:space="preserve">                         </w:t>
                  </w:r>
                  <w:r w:rsidR="00D76DB7">
                    <w:rPr>
                      <w:rFonts w:asciiTheme="majorHAnsi" w:hAnsiTheme="majorHAnsi"/>
                      <w:color w:val="333300"/>
                    </w:rPr>
                    <w:t xml:space="preserve">07944428005 or 07950454247 </w:t>
                  </w:r>
                  <w:r w:rsidR="00993F9E" w:rsidRPr="0040101B">
                    <w:rPr>
                      <w:rFonts w:asciiTheme="majorHAnsi" w:hAnsiTheme="majorHAnsi"/>
                      <w:color w:val="333300"/>
                    </w:rPr>
                    <w:br/>
                  </w:r>
                </w:p>
              </w:tc>
            </w:tr>
            <w:tr w:rsidR="000569D8" w14:paraId="0C85A75D" w14:textId="77777777" w:rsidTr="000569D8">
              <w:trPr>
                <w:trHeight w:hRule="exact" w:val="985"/>
              </w:trPr>
              <w:tc>
                <w:tcPr>
                  <w:tcW w:w="7200" w:type="dxa"/>
                </w:tcPr>
                <w:p w14:paraId="47370096" w14:textId="1071D89D" w:rsidR="00D76DB7" w:rsidRDefault="00E84331">
                  <w:pPr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</w:pPr>
                  <w:r>
                    <w:rPr>
                      <w:rFonts w:asciiTheme="majorHAnsi" w:hAnsiTheme="majorHAnsi"/>
                      <w:color w:val="333300"/>
                    </w:rPr>
                    <w:t xml:space="preserve">                         </w:t>
                  </w:r>
                  <w:r w:rsidR="000569D8" w:rsidRPr="00E84331"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  <w:t>Cost</w:t>
                  </w:r>
                  <w:r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  <w:t xml:space="preserve"> just</w:t>
                  </w:r>
                  <w:r w:rsidR="000569D8" w:rsidRPr="00E84331"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  <w:t xml:space="preserve"> £35 per person</w:t>
                  </w:r>
                  <w:r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  <w:t>!</w:t>
                  </w:r>
                  <w:r w:rsidR="000569D8" w:rsidRPr="00E84331"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  <w:t xml:space="preserve"> </w:t>
                  </w:r>
                </w:p>
                <w:p w14:paraId="717F3DB9" w14:textId="77777777" w:rsidR="002E2546" w:rsidRPr="00E84331" w:rsidRDefault="002E2546">
                  <w:pPr>
                    <w:rPr>
                      <w:rFonts w:asciiTheme="majorHAnsi" w:hAnsiTheme="majorHAnsi"/>
                      <w:color w:val="333300"/>
                      <w:sz w:val="32"/>
                      <w:szCs w:val="32"/>
                    </w:rPr>
                  </w:pPr>
                </w:p>
                <w:p w14:paraId="4A572726" w14:textId="5B5ECFF5" w:rsidR="00C21A48" w:rsidRDefault="00C21A48">
                  <w:pPr>
                    <w:rPr>
                      <w:rFonts w:asciiTheme="majorHAnsi" w:hAnsiTheme="majorHAnsi"/>
                      <w:color w:val="333300"/>
                    </w:rPr>
                  </w:pPr>
                </w:p>
              </w:tc>
            </w:tr>
          </w:tbl>
          <w:p w14:paraId="7D5EC010" w14:textId="77777777" w:rsidR="00A6408A" w:rsidRDefault="00A6408A"/>
        </w:tc>
        <w:tc>
          <w:tcPr>
            <w:tcW w:w="144" w:type="dxa"/>
          </w:tcPr>
          <w:p w14:paraId="36FB12D6" w14:textId="77777777" w:rsidR="00A6408A" w:rsidRDefault="00A6408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A6408A" w14:paraId="2D9E7962" w14:textId="77777777">
              <w:trPr>
                <w:trHeight w:hRule="exact" w:val="10800"/>
              </w:trPr>
              <w:tc>
                <w:tcPr>
                  <w:tcW w:w="3446" w:type="dxa"/>
                  <w:shd w:val="clear" w:color="auto" w:fill="0075A2" w:themeFill="accent2" w:themeFillShade="BF"/>
                  <w:vAlign w:val="center"/>
                </w:tcPr>
                <w:p w14:paraId="1DBA4D38" w14:textId="77777777" w:rsidR="001213B6" w:rsidRDefault="009110A9" w:rsidP="004363B0">
                  <w:pPr>
                    <w:pStyle w:val="Heading2"/>
                    <w:jc w:val="left"/>
                    <w:rPr>
                      <w:color w:val="auto"/>
                      <w:sz w:val="24"/>
                      <w:szCs w:val="24"/>
                    </w:rPr>
                  </w:pPr>
                  <w:r w:rsidRPr="00C21A48">
                    <w:rPr>
                      <w:color w:val="auto"/>
                      <w:sz w:val="24"/>
                      <w:szCs w:val="24"/>
                    </w:rPr>
                    <w:t>Are you feeling like</w:t>
                  </w:r>
                  <w:r w:rsidR="001213B6">
                    <w:rPr>
                      <w:color w:val="auto"/>
                      <w:sz w:val="24"/>
                      <w:szCs w:val="24"/>
                    </w:rPr>
                    <w:t xml:space="preserve"> you need to make a change but </w:t>
                  </w:r>
                  <w:r w:rsidRPr="00C21A48">
                    <w:rPr>
                      <w:color w:val="auto"/>
                      <w:sz w:val="24"/>
                      <w:szCs w:val="24"/>
                    </w:rPr>
                    <w:t xml:space="preserve">don’t know where to start? </w:t>
                  </w:r>
                </w:p>
                <w:p w14:paraId="692850E8" w14:textId="77777777" w:rsidR="001213B6" w:rsidRDefault="001213B6" w:rsidP="004363B0">
                  <w:pPr>
                    <w:pStyle w:val="Heading2"/>
                    <w:jc w:val="left"/>
                    <w:rPr>
                      <w:color w:val="auto"/>
                      <w:sz w:val="24"/>
                      <w:szCs w:val="24"/>
                    </w:rPr>
                  </w:pPr>
                </w:p>
                <w:p w14:paraId="0C66A88F" w14:textId="4AB4C01A" w:rsidR="009110A9" w:rsidRDefault="009110A9" w:rsidP="001213B6">
                  <w:pPr>
                    <w:pStyle w:val="Heading2"/>
                    <w:jc w:val="left"/>
                    <w:rPr>
                      <w:color w:val="auto"/>
                      <w:sz w:val="24"/>
                      <w:szCs w:val="24"/>
                    </w:rPr>
                  </w:pPr>
                  <w:r w:rsidRPr="00C21A48">
                    <w:rPr>
                      <w:color w:val="auto"/>
                      <w:sz w:val="24"/>
                      <w:szCs w:val="24"/>
                    </w:rPr>
                    <w:t xml:space="preserve">During this 3 hr workshop you will learn </w:t>
                  </w:r>
                </w:p>
                <w:p w14:paraId="133A8DE6" w14:textId="77777777" w:rsidR="001213B6" w:rsidRPr="001213B6" w:rsidRDefault="001213B6" w:rsidP="001213B6">
                  <w:pPr>
                    <w:pStyle w:val="Line"/>
                  </w:pPr>
                </w:p>
                <w:p w14:paraId="4847D4CB" w14:textId="396FDE24" w:rsidR="009110A9" w:rsidRPr="00C21A48" w:rsidRDefault="009110A9" w:rsidP="009110A9">
                  <w:pPr>
                    <w:pStyle w:val="Heading2"/>
                    <w:rPr>
                      <w:color w:val="auto"/>
                      <w:sz w:val="24"/>
                      <w:szCs w:val="24"/>
                    </w:rPr>
                  </w:pPr>
                  <w:r w:rsidRPr="00C21A48">
                    <w:rPr>
                      <w:color w:val="auto"/>
                      <w:sz w:val="24"/>
                      <w:szCs w:val="24"/>
                    </w:rPr>
                    <w:t xml:space="preserve">What is self </w:t>
                  </w:r>
                  <w:r w:rsidR="002E2546">
                    <w:rPr>
                      <w:color w:val="auto"/>
                      <w:sz w:val="24"/>
                      <w:szCs w:val="24"/>
                    </w:rPr>
                    <w:t>-</w:t>
                  </w:r>
                  <w:r w:rsidRPr="00C21A48">
                    <w:rPr>
                      <w:color w:val="auto"/>
                      <w:sz w:val="24"/>
                      <w:szCs w:val="24"/>
                    </w:rPr>
                    <w:t>compassion and why is it so important?</w:t>
                  </w:r>
                </w:p>
                <w:p w14:paraId="5B394332" w14:textId="77777777" w:rsidR="009110A9" w:rsidRPr="00C21A48" w:rsidRDefault="009110A9" w:rsidP="009110A9">
                  <w:pPr>
                    <w:pStyle w:val="Line"/>
                    <w:rPr>
                      <w:color w:val="auto"/>
                      <w:sz w:val="24"/>
                      <w:szCs w:val="24"/>
                    </w:rPr>
                  </w:pPr>
                </w:p>
                <w:p w14:paraId="5C26B16D" w14:textId="77777777" w:rsidR="009110A9" w:rsidRPr="00C21A48" w:rsidRDefault="009110A9" w:rsidP="009110A9">
                  <w:pPr>
                    <w:pStyle w:val="Heading2"/>
                    <w:rPr>
                      <w:color w:val="auto"/>
                      <w:sz w:val="24"/>
                      <w:szCs w:val="24"/>
                    </w:rPr>
                  </w:pPr>
                  <w:r w:rsidRPr="00C21A48">
                    <w:rPr>
                      <w:color w:val="auto"/>
                      <w:sz w:val="24"/>
                      <w:szCs w:val="24"/>
                    </w:rPr>
                    <w:t>Learn to identify (and overcome) the unhelpful thoughts, feelings and behaviours that can get in the way</w:t>
                  </w:r>
                </w:p>
                <w:p w14:paraId="53719802" w14:textId="77777777" w:rsidR="009110A9" w:rsidRPr="00C21A48" w:rsidRDefault="009110A9" w:rsidP="009110A9">
                  <w:pPr>
                    <w:pStyle w:val="Line"/>
                    <w:rPr>
                      <w:color w:val="auto"/>
                    </w:rPr>
                  </w:pPr>
                </w:p>
                <w:p w14:paraId="2F962894" w14:textId="0BEE9644" w:rsidR="009110A9" w:rsidRPr="009110A9" w:rsidRDefault="009110A9" w:rsidP="009110A9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C21A48">
                    <w:rPr>
                      <w:color w:val="auto"/>
                      <w:sz w:val="24"/>
                      <w:szCs w:val="24"/>
                    </w:rPr>
                    <w:t>Find out how to build self- compassion into your day to day life</w:t>
                  </w:r>
                </w:p>
                <w:p w14:paraId="5E92A958" w14:textId="77777777" w:rsidR="009110A9" w:rsidRPr="009110A9" w:rsidRDefault="009110A9" w:rsidP="009110A9">
                  <w:pPr>
                    <w:pStyle w:val="Line"/>
                  </w:pPr>
                </w:p>
                <w:p w14:paraId="6B0EB0B8" w14:textId="1734C5BD" w:rsidR="009110A9" w:rsidRPr="009110A9" w:rsidRDefault="009110A9" w:rsidP="009110A9">
                  <w:pPr>
                    <w:pStyle w:val="Line"/>
                  </w:pPr>
                  <w:r>
                    <w:t xml:space="preserve">During </w:t>
                  </w:r>
                </w:p>
              </w:tc>
            </w:tr>
            <w:tr w:rsidR="00A6408A" w14:paraId="1E87B125" w14:textId="77777777">
              <w:trPr>
                <w:trHeight w:hRule="exact" w:val="144"/>
              </w:trPr>
              <w:tc>
                <w:tcPr>
                  <w:tcW w:w="3446" w:type="dxa"/>
                </w:tcPr>
                <w:p w14:paraId="33A365DD" w14:textId="77777777" w:rsidR="00A6408A" w:rsidRDefault="00A6408A"/>
              </w:tc>
            </w:tr>
            <w:tr w:rsidR="00A6408A" w14:paraId="17A4FE9F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073763" w:themeFill="accent1" w:themeFillShade="80"/>
                </w:tcPr>
                <w:p w14:paraId="6C8C645B" w14:textId="4F3ACDAE" w:rsidR="009110A9" w:rsidRDefault="00263346" w:rsidP="009110A9">
                  <w:pPr>
                    <w:pStyle w:val="ContactInfo"/>
                    <w:rPr>
                      <w:rFonts w:asciiTheme="majorHAnsi" w:hAnsiTheme="majorHAnsi"/>
                    </w:rPr>
                  </w:pPr>
                  <w:hyperlink r:id="rId9" w:history="1">
                    <w:r w:rsidR="00077505" w:rsidRPr="009110A9">
                      <w:rPr>
                        <w:rStyle w:val="Hyperlink"/>
                        <w:rFonts w:asciiTheme="majorHAnsi" w:hAnsiTheme="majorHAnsi"/>
                        <w:sz w:val="20"/>
                        <w:szCs w:val="20"/>
                      </w:rPr>
                      <w:t>www.beforethepop.co.uk</w:t>
                    </w:r>
                  </w:hyperlink>
                  <w:r w:rsidR="00993F9E" w:rsidRPr="00554302">
                    <w:rPr>
                      <w:rFonts w:asciiTheme="majorHAnsi" w:hAnsiTheme="majorHAnsi"/>
                    </w:rPr>
                    <w:br/>
                    <w:t>07950 454247</w:t>
                  </w:r>
                </w:p>
                <w:p w14:paraId="7D95FDEA" w14:textId="1DF166F4" w:rsidR="009110A9" w:rsidRPr="009110A9" w:rsidRDefault="00263346" w:rsidP="009110A9">
                  <w:pPr>
                    <w:pStyle w:val="ContactInfo"/>
                    <w:rPr>
                      <w:rFonts w:asciiTheme="majorHAnsi" w:hAnsiTheme="majorHAnsi"/>
                      <w:sz w:val="20"/>
                      <w:szCs w:val="20"/>
                    </w:rPr>
                  </w:pPr>
                  <w:hyperlink r:id="rId10" w:history="1">
                    <w:r w:rsidR="009110A9" w:rsidRPr="0035094E">
                      <w:rPr>
                        <w:rStyle w:val="Hyperlink"/>
                        <w:rFonts w:asciiTheme="majorHAnsi" w:hAnsiTheme="majorHAnsi"/>
                        <w:sz w:val="20"/>
                        <w:szCs w:val="20"/>
                      </w:rPr>
                      <w:t>www.creativetailoredtherapy.com</w:t>
                    </w:r>
                  </w:hyperlink>
                  <w:r w:rsidR="009110A9" w:rsidRPr="009110A9">
                    <w:rPr>
                      <w:rFonts w:asciiTheme="majorHAnsi" w:hAnsiTheme="majorHAnsi"/>
                    </w:rPr>
                    <w:t>07944428005</w:t>
                  </w:r>
                </w:p>
                <w:p w14:paraId="1B5B464F" w14:textId="0D13002C" w:rsidR="00A6408A" w:rsidRPr="009110A9" w:rsidRDefault="00077505" w:rsidP="009110A9">
                  <w:pPr>
                    <w:pStyle w:val="ContactInfo"/>
                    <w:rPr>
                      <w:rFonts w:asciiTheme="majorHAnsi" w:hAnsiTheme="majorHAnsi"/>
                    </w:rPr>
                  </w:pPr>
                  <w:r w:rsidRPr="009110A9">
                    <w:rPr>
                      <w:rFonts w:asciiTheme="majorHAnsi" w:hAnsiTheme="majorHAnsi"/>
                    </w:rPr>
                    <w:br/>
                  </w:r>
                  <w:r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Jo Gray </w:t>
                  </w:r>
                  <w:r w:rsidR="004363B0"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and Catherine Simmonds are </w:t>
                  </w:r>
                  <w:r w:rsidR="00343407" w:rsidRPr="009110A9">
                    <w:rPr>
                      <w:rFonts w:asciiTheme="majorHAnsi" w:hAnsiTheme="majorHAnsi"/>
                      <w:sz w:val="20"/>
                      <w:szCs w:val="20"/>
                    </w:rPr>
                    <w:t>fully qualified and</w:t>
                  </w:r>
                  <w:r w:rsidR="00DA3308"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 experienced</w:t>
                  </w:r>
                  <w:r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 cognitive </w:t>
                  </w:r>
                  <w:proofErr w:type="spellStart"/>
                  <w:r w:rsidRPr="009110A9">
                    <w:rPr>
                      <w:rFonts w:asciiTheme="majorHAnsi" w:hAnsiTheme="majorHAnsi"/>
                      <w:sz w:val="20"/>
                      <w:szCs w:val="20"/>
                    </w:rPr>
                    <w:t>behavioural</w:t>
                  </w:r>
                  <w:proofErr w:type="spellEnd"/>
                  <w:r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 therapist</w:t>
                  </w:r>
                  <w:r w:rsidR="004363B0" w:rsidRPr="009110A9">
                    <w:rPr>
                      <w:rFonts w:asciiTheme="majorHAnsi" w:hAnsiTheme="majorHAnsi"/>
                      <w:sz w:val="20"/>
                      <w:szCs w:val="20"/>
                    </w:rPr>
                    <w:t>s</w:t>
                  </w:r>
                  <w:r w:rsidRPr="009110A9">
                    <w:rPr>
                      <w:rFonts w:asciiTheme="majorHAnsi" w:hAnsiTheme="majorHAnsi"/>
                      <w:sz w:val="20"/>
                      <w:szCs w:val="20"/>
                    </w:rPr>
                    <w:t>.</w:t>
                  </w:r>
                  <w:r w:rsidR="00343407" w:rsidRPr="009110A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r w:rsidR="00DA3308" w:rsidRPr="009110A9">
                    <w:rPr>
                      <w:rFonts w:asciiTheme="majorHAnsi" w:hAnsiTheme="majorHAnsi"/>
                      <w:sz w:val="20"/>
                      <w:szCs w:val="20"/>
                    </w:rPr>
                    <w:br/>
                    <w:t>BABCP Accredited</w:t>
                  </w:r>
                  <w:r w:rsidR="00DA3308" w:rsidRPr="009110A9">
                    <w:rPr>
                      <w:rFonts w:asciiTheme="majorHAnsi" w:hAnsiTheme="majorHAnsi"/>
                      <w:sz w:val="20"/>
                      <w:szCs w:val="20"/>
                    </w:rPr>
                    <w:br/>
                    <w:t>PG Dip CBT.</w:t>
                  </w:r>
                  <w:r w:rsidR="00343407">
                    <w:rPr>
                      <w:rFonts w:asciiTheme="majorHAnsi" w:hAnsiTheme="majorHAnsi"/>
                    </w:rPr>
                    <w:t xml:space="preserve"> </w:t>
                  </w:r>
                </w:p>
              </w:tc>
            </w:tr>
            <w:tr w:rsidR="009110A9" w14:paraId="6364889F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073763" w:themeFill="accent1" w:themeFillShade="80"/>
                </w:tcPr>
                <w:p w14:paraId="337D2797" w14:textId="77777777" w:rsidR="009110A9" w:rsidRPr="00554302" w:rsidRDefault="009110A9">
                  <w:pPr>
                    <w:pStyle w:val="Heading3"/>
                  </w:pPr>
                </w:p>
              </w:tc>
            </w:tr>
          </w:tbl>
          <w:p w14:paraId="2FC8DCE6" w14:textId="77777777" w:rsidR="00A6408A" w:rsidRDefault="00A6408A"/>
        </w:tc>
      </w:tr>
    </w:tbl>
    <w:p w14:paraId="73032DEA" w14:textId="77777777" w:rsidR="00A6408A" w:rsidRDefault="00A6408A">
      <w:pPr>
        <w:pStyle w:val="NoSpacing"/>
      </w:pPr>
    </w:p>
    <w:sectPr w:rsidR="00A6408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86"/>
    <w:rsid w:val="000569D8"/>
    <w:rsid w:val="00077505"/>
    <w:rsid w:val="001213B6"/>
    <w:rsid w:val="0012583A"/>
    <w:rsid w:val="001C67AB"/>
    <w:rsid w:val="00262B9A"/>
    <w:rsid w:val="00263346"/>
    <w:rsid w:val="002A33E9"/>
    <w:rsid w:val="002E2546"/>
    <w:rsid w:val="00343407"/>
    <w:rsid w:val="0040101B"/>
    <w:rsid w:val="00406DE8"/>
    <w:rsid w:val="00413F65"/>
    <w:rsid w:val="004363B0"/>
    <w:rsid w:val="004C390D"/>
    <w:rsid w:val="00530B6A"/>
    <w:rsid w:val="00554302"/>
    <w:rsid w:val="006A6F5F"/>
    <w:rsid w:val="008B0AB0"/>
    <w:rsid w:val="009110A9"/>
    <w:rsid w:val="00993F9E"/>
    <w:rsid w:val="00A6408A"/>
    <w:rsid w:val="00B93B86"/>
    <w:rsid w:val="00C21A48"/>
    <w:rsid w:val="00D76DB7"/>
    <w:rsid w:val="00DA3308"/>
    <w:rsid w:val="00E84331"/>
    <w:rsid w:val="00F22404"/>
    <w:rsid w:val="00FC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3DF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17406D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F6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before="400" w:after="400" w:line="264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before="320"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073763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uiPriority w:val="1"/>
    <w:qFormat/>
    <w:rsid w:val="00413F65"/>
    <w:pPr>
      <w:numPr>
        <w:ilvl w:val="1"/>
      </w:numPr>
      <w:spacing w:before="440" w:after="0" w:line="240" w:lineRule="auto"/>
    </w:pPr>
    <w:rPr>
      <w:rFonts w:asciiTheme="majorHAnsi" w:hAnsiTheme="majorHAnsi"/>
      <w:caps/>
      <w:color w:val="073763" w:themeColor="accent1" w:themeShade="80"/>
      <w:sz w:val="104"/>
    </w:rPr>
  </w:style>
  <w:style w:type="character" w:customStyle="1" w:styleId="SubtitleChar">
    <w:name w:val="Subtitle Char"/>
    <w:basedOn w:val="DefaultParagraphFont"/>
    <w:link w:val="Subtitle"/>
    <w:uiPriority w:val="1"/>
    <w:rsid w:val="00413F65"/>
    <w:rPr>
      <w:rFonts w:asciiTheme="majorHAnsi" w:hAnsiTheme="majorHAnsi"/>
      <w:caps/>
      <w:color w:val="073763" w:themeColor="accent1" w:themeShade="80"/>
      <w:sz w:val="104"/>
    </w:rPr>
  </w:style>
  <w:style w:type="paragraph" w:styleId="Title">
    <w:name w:val="Title"/>
    <w:basedOn w:val="Normal"/>
    <w:link w:val="TitleChar"/>
    <w:uiPriority w:val="2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after="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13F65"/>
    <w:pPr>
      <w:spacing w:after="240" w:line="240" w:lineRule="auto"/>
      <w:jc w:val="center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073763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07376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073763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073763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88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73763" w:themeColor="accent1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77505"/>
    <w:rPr>
      <w:color w:val="F4910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7505"/>
    <w:rPr>
      <w:color w:val="808080"/>
      <w:shd w:val="clear" w:color="auto" w:fill="E6E6E6"/>
    </w:rPr>
  </w:style>
  <w:style w:type="table" w:customStyle="1" w:styleId="GridTableLight">
    <w:name w:val="Grid Table Light"/>
    <w:basedOn w:val="TableNormal"/>
    <w:uiPriority w:val="40"/>
    <w:rsid w:val="00993F9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17406D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F6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before="400" w:after="400" w:line="264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before="320"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073763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uiPriority w:val="1"/>
    <w:qFormat/>
    <w:rsid w:val="00413F65"/>
    <w:pPr>
      <w:numPr>
        <w:ilvl w:val="1"/>
      </w:numPr>
      <w:spacing w:before="440" w:after="0" w:line="240" w:lineRule="auto"/>
    </w:pPr>
    <w:rPr>
      <w:rFonts w:asciiTheme="majorHAnsi" w:hAnsiTheme="majorHAnsi"/>
      <w:caps/>
      <w:color w:val="073763" w:themeColor="accent1" w:themeShade="80"/>
      <w:sz w:val="104"/>
    </w:rPr>
  </w:style>
  <w:style w:type="character" w:customStyle="1" w:styleId="SubtitleChar">
    <w:name w:val="Subtitle Char"/>
    <w:basedOn w:val="DefaultParagraphFont"/>
    <w:link w:val="Subtitle"/>
    <w:uiPriority w:val="1"/>
    <w:rsid w:val="00413F65"/>
    <w:rPr>
      <w:rFonts w:asciiTheme="majorHAnsi" w:hAnsiTheme="majorHAnsi"/>
      <w:caps/>
      <w:color w:val="073763" w:themeColor="accent1" w:themeShade="80"/>
      <w:sz w:val="104"/>
    </w:rPr>
  </w:style>
  <w:style w:type="paragraph" w:styleId="Title">
    <w:name w:val="Title"/>
    <w:basedOn w:val="Normal"/>
    <w:link w:val="TitleChar"/>
    <w:uiPriority w:val="2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after="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13F65"/>
    <w:pPr>
      <w:spacing w:after="240" w:line="240" w:lineRule="auto"/>
      <w:jc w:val="center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073763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07376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073763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073763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88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73763" w:themeColor="accent1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77505"/>
    <w:rPr>
      <w:color w:val="F4910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7505"/>
    <w:rPr>
      <w:color w:val="808080"/>
      <w:shd w:val="clear" w:color="auto" w:fill="E6E6E6"/>
    </w:rPr>
  </w:style>
  <w:style w:type="table" w:customStyle="1" w:styleId="GridTableLight">
    <w:name w:val="Grid Table Light"/>
    <w:basedOn w:val="TableNormal"/>
    <w:uiPriority w:val="40"/>
    <w:rsid w:val="00993F9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simmondscat@gmail.com" TargetMode="External"/><Relationship Id="rId8" Type="http://schemas.openxmlformats.org/officeDocument/2006/relationships/hyperlink" Target="mailto:Joanna.cbtme@gmail.com" TargetMode="External"/><Relationship Id="rId9" Type="http://schemas.openxmlformats.org/officeDocument/2006/relationships/hyperlink" Target="http://www.beforethepop.co.uk" TargetMode="External"/><Relationship Id="rId10" Type="http://schemas.openxmlformats.org/officeDocument/2006/relationships/hyperlink" Target="http://www.creativetailoredtherap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jo0\AppData\Roaming\Microsoft\Templates\Seasonal%20event%20flyer%20(spring)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\Users\jojo0\AppData\Roaming\Microsoft\Templates\Seasonal event flyer (spring).dotx</Template>
  <TotalTime>4</TotalTime>
  <Pages>1</Pages>
  <Words>202</Words>
  <Characters>1155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Catherine James</cp:lastModifiedBy>
  <cp:revision>3</cp:revision>
  <cp:lastPrinted>2018-07-13T14:54:00Z</cp:lastPrinted>
  <dcterms:created xsi:type="dcterms:W3CDTF">2018-07-13T14:54:00Z</dcterms:created>
  <dcterms:modified xsi:type="dcterms:W3CDTF">2018-07-13T14:57:00Z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